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09" w:rsidRPr="007A13AA" w:rsidRDefault="00CC2D09" w:rsidP="00B3197A">
      <w:pPr>
        <w:tabs>
          <w:tab w:val="right" w:pos="9660"/>
        </w:tabs>
        <w:rPr>
          <w:rFonts w:ascii="Arial" w:hAnsi="Arial" w:cs="Arial"/>
        </w:rPr>
      </w:pPr>
    </w:p>
    <w:p w:rsidR="00394989" w:rsidRDefault="00394989" w:rsidP="00574039">
      <w:pPr>
        <w:rPr>
          <w:rFonts w:ascii="Arial" w:hAnsi="Arial" w:cs="Arial"/>
          <w:sz w:val="20"/>
          <w:szCs w:val="20"/>
        </w:rPr>
      </w:pPr>
    </w:p>
    <w:p w:rsidR="00FE1CBE" w:rsidRDefault="00FE1CBE" w:rsidP="00574039">
      <w:pPr>
        <w:rPr>
          <w:rFonts w:ascii="Arial" w:hAnsi="Arial" w:cs="Arial"/>
          <w:sz w:val="32"/>
          <w:szCs w:val="32"/>
        </w:rPr>
      </w:pPr>
    </w:p>
    <w:p w:rsidR="00394989" w:rsidRDefault="00394989" w:rsidP="0057403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„Wir schulen uns gegenseitig …“</w:t>
      </w:r>
    </w:p>
    <w:p w:rsidR="001E015D" w:rsidRPr="001E015D" w:rsidRDefault="001E015D" w:rsidP="00394989">
      <w:pPr>
        <w:rPr>
          <w:rFonts w:ascii="Arial" w:hAnsi="Arial" w:cs="Arial"/>
          <w:sz w:val="22"/>
        </w:rPr>
      </w:pPr>
    </w:p>
    <w:p w:rsidR="00D26989" w:rsidRPr="001E015D" w:rsidRDefault="00394989" w:rsidP="001E015D">
      <w:pPr>
        <w:jc w:val="both"/>
        <w:rPr>
          <w:rFonts w:ascii="Arial" w:hAnsi="Arial" w:cs="Arial"/>
          <w:sz w:val="22"/>
        </w:rPr>
      </w:pPr>
      <w:r w:rsidRPr="001E015D">
        <w:rPr>
          <w:rFonts w:ascii="Arial" w:hAnsi="Arial" w:cs="Arial"/>
          <w:sz w:val="22"/>
        </w:rPr>
        <w:t xml:space="preserve">„... und das </w:t>
      </w:r>
      <w:r w:rsidRPr="00AB686F">
        <w:rPr>
          <w:rFonts w:ascii="Arial" w:hAnsi="Arial" w:cs="Arial"/>
          <w:sz w:val="22"/>
        </w:rPr>
        <w:t xml:space="preserve">ist wichtig, </w:t>
      </w:r>
      <w:r w:rsidR="00284119" w:rsidRPr="00AB686F">
        <w:rPr>
          <w:rFonts w:ascii="Arial" w:hAnsi="Arial" w:cs="Arial"/>
          <w:sz w:val="22"/>
        </w:rPr>
        <w:t>weil wir so unsere Kunden viel besser verste</w:t>
      </w:r>
      <w:r w:rsidR="00CC7A05" w:rsidRPr="00AB686F">
        <w:rPr>
          <w:rFonts w:ascii="Arial" w:hAnsi="Arial" w:cs="Arial"/>
          <w:sz w:val="22"/>
        </w:rPr>
        <w:t xml:space="preserve">hen und </w:t>
      </w:r>
      <w:r w:rsidR="003641DD" w:rsidRPr="00AB686F">
        <w:rPr>
          <w:rFonts w:ascii="Arial" w:hAnsi="Arial" w:cs="Arial"/>
          <w:sz w:val="22"/>
        </w:rPr>
        <w:t xml:space="preserve">gemeinsam </w:t>
      </w:r>
      <w:r w:rsidR="00CC7A05" w:rsidRPr="00AB686F">
        <w:rPr>
          <w:rFonts w:ascii="Arial" w:hAnsi="Arial" w:cs="Arial"/>
          <w:sz w:val="22"/>
        </w:rPr>
        <w:t>auf Problemlagen</w:t>
      </w:r>
      <w:r w:rsidR="00284119" w:rsidRPr="00AB686F">
        <w:rPr>
          <w:rFonts w:ascii="Arial" w:hAnsi="Arial" w:cs="Arial"/>
          <w:sz w:val="22"/>
        </w:rPr>
        <w:t xml:space="preserve"> eingehen können“, </w:t>
      </w:r>
      <w:r w:rsidR="00284119" w:rsidRPr="001E015D">
        <w:rPr>
          <w:rFonts w:ascii="Arial" w:hAnsi="Arial" w:cs="Arial"/>
          <w:sz w:val="22"/>
        </w:rPr>
        <w:t>sagt Bernd Stange, Mitarbeiter des KoBa Jobcenters Landkreis Harz. Als einer von 20 Schulungsteilnehmern tauschte er sich am 24. Juni</w:t>
      </w:r>
      <w:r w:rsidR="00E9678F" w:rsidRPr="001E015D">
        <w:rPr>
          <w:rFonts w:ascii="Arial" w:hAnsi="Arial" w:cs="Arial"/>
          <w:sz w:val="22"/>
        </w:rPr>
        <w:t xml:space="preserve"> 2020</w:t>
      </w:r>
      <w:r w:rsidR="00284119" w:rsidRPr="001E015D">
        <w:rPr>
          <w:rFonts w:ascii="Arial" w:hAnsi="Arial" w:cs="Arial"/>
          <w:sz w:val="22"/>
        </w:rPr>
        <w:t xml:space="preserve"> mit Kolleg*innen der Agentur für Arbeit Halberstadt, des Jugendamts und des KoBa Jobcenters Landkreis Harz zum Thema „Pflegekinderdienst“ aus. </w:t>
      </w:r>
      <w:r w:rsidR="00CE6ED1" w:rsidRPr="001E015D">
        <w:rPr>
          <w:rFonts w:ascii="Arial" w:hAnsi="Arial" w:cs="Arial"/>
          <w:sz w:val="22"/>
        </w:rPr>
        <w:t>„Frau Köhler und vor allem Frau Pietsch haben das Pflegekinderwesen sehr anschaulich erklärt und interessante Aspekte vor dem Hintergrund der Hilfeplanung genannt“, so Stange weiter.</w:t>
      </w:r>
    </w:p>
    <w:p w:rsidR="00D26989" w:rsidRPr="001E015D" w:rsidRDefault="00D26989" w:rsidP="001E015D">
      <w:pPr>
        <w:jc w:val="both"/>
        <w:rPr>
          <w:rFonts w:ascii="Arial" w:hAnsi="Arial" w:cs="Arial"/>
          <w:sz w:val="22"/>
        </w:rPr>
      </w:pPr>
      <w:bookmarkStart w:id="0" w:name="_GoBack"/>
      <w:bookmarkEnd w:id="0"/>
    </w:p>
    <w:p w:rsidR="00284119" w:rsidRPr="001E015D" w:rsidRDefault="00D26989" w:rsidP="001E015D">
      <w:pPr>
        <w:jc w:val="both"/>
        <w:rPr>
          <w:rFonts w:ascii="Arial" w:hAnsi="Arial" w:cs="Arial"/>
          <w:sz w:val="22"/>
        </w:rPr>
      </w:pPr>
      <w:r w:rsidRPr="001E015D">
        <w:rPr>
          <w:rFonts w:ascii="Arial" w:hAnsi="Arial" w:cs="Arial"/>
          <w:sz w:val="22"/>
        </w:rPr>
        <w:t>Seit 2016 sind die</w:t>
      </w:r>
      <w:r w:rsidR="00CE6ED1" w:rsidRPr="001E015D">
        <w:rPr>
          <w:rFonts w:ascii="Arial" w:hAnsi="Arial" w:cs="Arial"/>
          <w:sz w:val="22"/>
        </w:rPr>
        <w:t xml:space="preserve"> genannten</w:t>
      </w:r>
      <w:r w:rsidR="00284119" w:rsidRPr="001E015D">
        <w:rPr>
          <w:rFonts w:ascii="Arial" w:hAnsi="Arial" w:cs="Arial"/>
          <w:sz w:val="22"/>
        </w:rPr>
        <w:t xml:space="preserve"> Partner als Bündnis Schule&gt;B</w:t>
      </w:r>
      <w:r w:rsidRPr="001E015D">
        <w:rPr>
          <w:rFonts w:ascii="Arial" w:hAnsi="Arial" w:cs="Arial"/>
          <w:sz w:val="22"/>
        </w:rPr>
        <w:t xml:space="preserve">eruf Landkreis Harz vereint, um junge Menschen beim Übergang </w:t>
      </w:r>
      <w:r w:rsidR="00CC7A05" w:rsidRPr="001E015D">
        <w:rPr>
          <w:rFonts w:ascii="Arial" w:hAnsi="Arial" w:cs="Arial"/>
          <w:sz w:val="22"/>
        </w:rPr>
        <w:t xml:space="preserve">von der </w:t>
      </w:r>
      <w:r w:rsidR="00887BB4" w:rsidRPr="001E015D">
        <w:rPr>
          <w:rFonts w:ascii="Arial" w:hAnsi="Arial" w:cs="Arial"/>
          <w:sz w:val="22"/>
        </w:rPr>
        <w:t>Schule</w:t>
      </w:r>
      <w:r w:rsidRPr="001E015D">
        <w:rPr>
          <w:rFonts w:ascii="Arial" w:hAnsi="Arial" w:cs="Arial"/>
          <w:sz w:val="22"/>
        </w:rPr>
        <w:t xml:space="preserve"> ins Berufsleben aus einer Hand zu unterstützen. Dabei können viele Gründe diesen Übergang erschweren, z. B. das Finden einer passenden Ausbildungsstelle bzw. </w:t>
      </w:r>
      <w:r w:rsidR="009138EE" w:rsidRPr="001E015D">
        <w:rPr>
          <w:rFonts w:ascii="Arial" w:hAnsi="Arial" w:cs="Arial"/>
          <w:sz w:val="22"/>
        </w:rPr>
        <w:t xml:space="preserve">eines Unternehmens, Suchtprobleme oder </w:t>
      </w:r>
      <w:r w:rsidR="00CC7A05" w:rsidRPr="001E015D">
        <w:rPr>
          <w:rFonts w:ascii="Arial" w:hAnsi="Arial" w:cs="Arial"/>
          <w:sz w:val="22"/>
        </w:rPr>
        <w:t>schwierige</w:t>
      </w:r>
      <w:r w:rsidR="009138EE" w:rsidRPr="001E015D">
        <w:rPr>
          <w:rFonts w:ascii="Arial" w:hAnsi="Arial" w:cs="Arial"/>
          <w:sz w:val="22"/>
        </w:rPr>
        <w:t xml:space="preserve"> Familienverhältnisse. Hier ist ein gutes Zusa</w:t>
      </w:r>
      <w:r w:rsidR="00BF6840" w:rsidRPr="001E015D">
        <w:rPr>
          <w:rFonts w:ascii="Arial" w:hAnsi="Arial" w:cs="Arial"/>
          <w:sz w:val="22"/>
        </w:rPr>
        <w:t>mmenspiel der Partner notwendig, um Hindernisse aus dem Weg zu räumen.</w:t>
      </w:r>
      <w:r w:rsidR="00F864C8" w:rsidRPr="001E015D">
        <w:rPr>
          <w:rFonts w:ascii="Arial" w:hAnsi="Arial" w:cs="Arial"/>
          <w:sz w:val="22"/>
        </w:rPr>
        <w:t xml:space="preserve"> </w:t>
      </w:r>
    </w:p>
    <w:p w:rsidR="00284119" w:rsidRPr="001E015D" w:rsidRDefault="00284119" w:rsidP="001E015D">
      <w:pPr>
        <w:jc w:val="both"/>
        <w:rPr>
          <w:rFonts w:ascii="Arial" w:hAnsi="Arial" w:cs="Arial"/>
          <w:sz w:val="22"/>
        </w:rPr>
      </w:pPr>
    </w:p>
    <w:p w:rsidR="00887BB4" w:rsidRPr="001E015D" w:rsidRDefault="009138EE" w:rsidP="001E015D">
      <w:pPr>
        <w:jc w:val="both"/>
        <w:rPr>
          <w:rFonts w:ascii="Arial" w:hAnsi="Arial" w:cs="Arial"/>
          <w:sz w:val="22"/>
        </w:rPr>
      </w:pPr>
      <w:r w:rsidRPr="001E015D">
        <w:rPr>
          <w:rFonts w:ascii="Arial" w:hAnsi="Arial" w:cs="Arial"/>
          <w:sz w:val="22"/>
        </w:rPr>
        <w:t>„</w:t>
      </w:r>
      <w:r w:rsidR="00CC7A05" w:rsidRPr="001E015D">
        <w:rPr>
          <w:rFonts w:ascii="Arial" w:hAnsi="Arial" w:cs="Arial"/>
          <w:sz w:val="22"/>
        </w:rPr>
        <w:t xml:space="preserve">Ich kann mich </w:t>
      </w:r>
      <w:r w:rsidR="00BF6840" w:rsidRPr="001E015D">
        <w:rPr>
          <w:rFonts w:ascii="Arial" w:hAnsi="Arial" w:cs="Arial"/>
          <w:sz w:val="22"/>
        </w:rPr>
        <w:t xml:space="preserve">auf die Schnelle </w:t>
      </w:r>
      <w:r w:rsidR="00AB686F">
        <w:rPr>
          <w:rFonts w:ascii="Arial" w:hAnsi="Arial" w:cs="Arial"/>
          <w:sz w:val="22"/>
        </w:rPr>
        <w:t>mit</w:t>
      </w:r>
      <w:r w:rsidR="00CC7A05" w:rsidRPr="001E015D">
        <w:rPr>
          <w:rFonts w:ascii="Arial" w:hAnsi="Arial" w:cs="Arial"/>
          <w:sz w:val="22"/>
        </w:rPr>
        <w:t xml:space="preserve"> Kollegen </w:t>
      </w:r>
      <w:r w:rsidR="00E9678F" w:rsidRPr="001E015D">
        <w:rPr>
          <w:rFonts w:ascii="Arial" w:hAnsi="Arial" w:cs="Arial"/>
          <w:sz w:val="22"/>
        </w:rPr>
        <w:t xml:space="preserve">zum Beispiel </w:t>
      </w:r>
      <w:r w:rsidR="00CC7A05" w:rsidRPr="001E015D">
        <w:rPr>
          <w:rFonts w:ascii="Arial" w:hAnsi="Arial" w:cs="Arial"/>
          <w:sz w:val="22"/>
        </w:rPr>
        <w:t>aus dem Jugendamt austauschen, wenn ich spezielle Fragen hab</w:t>
      </w:r>
      <w:r w:rsidR="00E9678F" w:rsidRPr="001E015D">
        <w:rPr>
          <w:rFonts w:ascii="Arial" w:hAnsi="Arial" w:cs="Arial"/>
          <w:sz w:val="22"/>
        </w:rPr>
        <w:t>e“, meint</w:t>
      </w:r>
      <w:r w:rsidR="00CC7A05" w:rsidRPr="001E015D">
        <w:rPr>
          <w:rFonts w:ascii="Arial" w:hAnsi="Arial" w:cs="Arial"/>
          <w:sz w:val="22"/>
        </w:rPr>
        <w:t xml:space="preserve"> Stange. </w:t>
      </w:r>
      <w:r w:rsidR="003641DD">
        <w:rPr>
          <w:rFonts w:ascii="Arial" w:hAnsi="Arial" w:cs="Arial"/>
          <w:sz w:val="22"/>
        </w:rPr>
        <w:t>Die</w:t>
      </w:r>
      <w:r w:rsidR="00CC7A05" w:rsidRPr="001E015D">
        <w:rPr>
          <w:rFonts w:ascii="Arial" w:hAnsi="Arial" w:cs="Arial"/>
          <w:sz w:val="22"/>
        </w:rPr>
        <w:t xml:space="preserve"> Schulungen </w:t>
      </w:r>
      <w:r w:rsidR="003641DD">
        <w:rPr>
          <w:rFonts w:ascii="Arial" w:hAnsi="Arial" w:cs="Arial"/>
          <w:sz w:val="22"/>
        </w:rPr>
        <w:t xml:space="preserve">sind </w:t>
      </w:r>
      <w:r w:rsidR="00CC7A05" w:rsidRPr="001E015D">
        <w:rPr>
          <w:rFonts w:ascii="Arial" w:hAnsi="Arial" w:cs="Arial"/>
          <w:sz w:val="22"/>
        </w:rPr>
        <w:t xml:space="preserve">eine gute Möglichkeit, um Verständnis für die tägliche Arbeit der anderen Mitarbeitenden im Bündnis zu </w:t>
      </w:r>
      <w:r w:rsidR="00BF6840" w:rsidRPr="001E015D">
        <w:rPr>
          <w:rFonts w:ascii="Arial" w:hAnsi="Arial" w:cs="Arial"/>
          <w:sz w:val="22"/>
        </w:rPr>
        <w:t>schaffen</w:t>
      </w:r>
      <w:r w:rsidR="00887BB4" w:rsidRPr="001E015D">
        <w:rPr>
          <w:rFonts w:ascii="Arial" w:hAnsi="Arial" w:cs="Arial"/>
          <w:sz w:val="22"/>
        </w:rPr>
        <w:t>. Es ginge auch darum, ein Gespür dafür zu entwickeln, welche Informationen über Kunden wichtig für die anderen Bündnis</w:t>
      </w:r>
      <w:r w:rsidR="00BF6840" w:rsidRPr="001E015D">
        <w:rPr>
          <w:rFonts w:ascii="Arial" w:hAnsi="Arial" w:cs="Arial"/>
          <w:sz w:val="22"/>
        </w:rPr>
        <w:t>kolleg*innen</w:t>
      </w:r>
      <w:r w:rsidR="00887BB4" w:rsidRPr="001E015D">
        <w:rPr>
          <w:rFonts w:ascii="Arial" w:hAnsi="Arial" w:cs="Arial"/>
          <w:sz w:val="22"/>
        </w:rPr>
        <w:t xml:space="preserve"> sein könnten</w:t>
      </w:r>
      <w:r w:rsidR="00E9678F" w:rsidRPr="001E015D">
        <w:rPr>
          <w:rFonts w:ascii="Arial" w:hAnsi="Arial" w:cs="Arial"/>
          <w:sz w:val="22"/>
        </w:rPr>
        <w:t>, z. B. wenn Gerichtstermine für Kunden anberaumt sind.</w:t>
      </w:r>
      <w:r w:rsidR="00F864C8" w:rsidRPr="001E015D">
        <w:rPr>
          <w:rFonts w:ascii="Arial" w:hAnsi="Arial" w:cs="Arial"/>
          <w:sz w:val="22"/>
        </w:rPr>
        <w:t xml:space="preserve"> </w:t>
      </w:r>
      <w:r w:rsidR="00CE6ED1" w:rsidRPr="001E015D">
        <w:rPr>
          <w:rFonts w:ascii="Arial" w:hAnsi="Arial" w:cs="Arial"/>
          <w:sz w:val="22"/>
        </w:rPr>
        <w:t xml:space="preserve">Über Kunden austauschen </w:t>
      </w:r>
      <w:r w:rsidR="00BF6840" w:rsidRPr="001E015D">
        <w:rPr>
          <w:rFonts w:ascii="Arial" w:hAnsi="Arial" w:cs="Arial"/>
          <w:sz w:val="22"/>
        </w:rPr>
        <w:t>können sich die Bündniskolleg*innen</w:t>
      </w:r>
      <w:r w:rsidR="00887BB4" w:rsidRPr="001E015D">
        <w:rPr>
          <w:rFonts w:ascii="Arial" w:hAnsi="Arial" w:cs="Arial"/>
          <w:sz w:val="22"/>
        </w:rPr>
        <w:t xml:space="preserve"> </w:t>
      </w:r>
      <w:r w:rsidR="00CE6ED1" w:rsidRPr="001E015D">
        <w:rPr>
          <w:rFonts w:ascii="Arial" w:hAnsi="Arial" w:cs="Arial"/>
          <w:sz w:val="22"/>
        </w:rPr>
        <w:t>übrigens ganz klassisch</w:t>
      </w:r>
      <w:r w:rsidR="00887BB4" w:rsidRPr="001E015D">
        <w:rPr>
          <w:rFonts w:ascii="Arial" w:hAnsi="Arial" w:cs="Arial"/>
          <w:sz w:val="22"/>
        </w:rPr>
        <w:t xml:space="preserve"> mittels Telefon, E-Mail oder </w:t>
      </w:r>
      <w:r w:rsidR="00CE6ED1" w:rsidRPr="001E015D">
        <w:rPr>
          <w:rFonts w:ascii="Arial" w:hAnsi="Arial" w:cs="Arial"/>
          <w:sz w:val="22"/>
        </w:rPr>
        <w:t>in Fallbesprechungen</w:t>
      </w:r>
      <w:r w:rsidR="00EF71B0">
        <w:rPr>
          <w:rFonts w:ascii="Arial" w:hAnsi="Arial" w:cs="Arial"/>
          <w:sz w:val="22"/>
        </w:rPr>
        <w:t>, natürlich unter strikter Einhaltung des Sozialdatenschutzes und nur nach Einwilligung des Kunden mittels Schweigepflichtentbindung</w:t>
      </w:r>
      <w:r w:rsidR="00BF6840" w:rsidRPr="001E015D">
        <w:rPr>
          <w:rFonts w:ascii="Arial" w:hAnsi="Arial" w:cs="Arial"/>
          <w:sz w:val="22"/>
        </w:rPr>
        <w:t xml:space="preserve">. Noch einfacher ist es jedoch mit dem onlinebasierten gemeinsamen Fallmanagement </w:t>
      </w:r>
      <w:r w:rsidR="00F864C8" w:rsidRPr="001E015D">
        <w:rPr>
          <w:rFonts w:ascii="Arial" w:hAnsi="Arial" w:cs="Arial"/>
          <w:sz w:val="22"/>
        </w:rPr>
        <w:t xml:space="preserve">(sog. Datenbasis) </w:t>
      </w:r>
      <w:r w:rsidR="00BF6840" w:rsidRPr="001E015D">
        <w:rPr>
          <w:rFonts w:ascii="Arial" w:hAnsi="Arial" w:cs="Arial"/>
          <w:sz w:val="22"/>
        </w:rPr>
        <w:t xml:space="preserve">geworden. Alle Mitarbeitenden können </w:t>
      </w:r>
      <w:r w:rsidR="00F864C8" w:rsidRPr="001E015D">
        <w:rPr>
          <w:rFonts w:ascii="Arial" w:hAnsi="Arial" w:cs="Arial"/>
          <w:sz w:val="22"/>
        </w:rPr>
        <w:t xml:space="preserve">hierauf </w:t>
      </w:r>
      <w:r w:rsidR="00BF6840" w:rsidRPr="001E015D">
        <w:rPr>
          <w:rFonts w:ascii="Arial" w:hAnsi="Arial" w:cs="Arial"/>
          <w:sz w:val="22"/>
        </w:rPr>
        <w:t xml:space="preserve">von </w:t>
      </w:r>
      <w:r w:rsidR="00F864C8" w:rsidRPr="001E015D">
        <w:rPr>
          <w:rFonts w:ascii="Arial" w:hAnsi="Arial" w:cs="Arial"/>
          <w:sz w:val="22"/>
        </w:rPr>
        <w:t>überall</w:t>
      </w:r>
      <w:r w:rsidR="00BF6840" w:rsidRPr="001E015D">
        <w:rPr>
          <w:rFonts w:ascii="Arial" w:hAnsi="Arial" w:cs="Arial"/>
          <w:sz w:val="22"/>
        </w:rPr>
        <w:t xml:space="preserve"> aus zugreifen und ihre Eintragungen</w:t>
      </w:r>
      <w:r w:rsidR="00F864C8" w:rsidRPr="001E015D">
        <w:rPr>
          <w:rFonts w:ascii="Arial" w:hAnsi="Arial" w:cs="Arial"/>
          <w:sz w:val="22"/>
        </w:rPr>
        <w:t xml:space="preserve"> über Kunden</w:t>
      </w:r>
      <w:r w:rsidR="00CE6ED1" w:rsidRPr="001E015D">
        <w:rPr>
          <w:rFonts w:ascii="Arial" w:hAnsi="Arial" w:cs="Arial"/>
          <w:sz w:val="22"/>
        </w:rPr>
        <w:t xml:space="preserve"> sowie</w:t>
      </w:r>
      <w:r w:rsidR="00BF6840" w:rsidRPr="001E015D">
        <w:rPr>
          <w:rFonts w:ascii="Arial" w:hAnsi="Arial" w:cs="Arial"/>
          <w:sz w:val="22"/>
        </w:rPr>
        <w:t xml:space="preserve"> Information</w:t>
      </w:r>
      <w:r w:rsidR="00F864C8" w:rsidRPr="001E015D">
        <w:rPr>
          <w:rFonts w:ascii="Arial" w:hAnsi="Arial" w:cs="Arial"/>
          <w:sz w:val="22"/>
        </w:rPr>
        <w:t>en</w:t>
      </w:r>
      <w:r w:rsidR="00BF6840" w:rsidRPr="001E015D">
        <w:rPr>
          <w:rFonts w:ascii="Arial" w:hAnsi="Arial" w:cs="Arial"/>
          <w:sz w:val="22"/>
        </w:rPr>
        <w:t xml:space="preserve"> an Kolleg*inn</w:t>
      </w:r>
      <w:r w:rsidR="00F864C8" w:rsidRPr="001E015D">
        <w:rPr>
          <w:rFonts w:ascii="Arial" w:hAnsi="Arial" w:cs="Arial"/>
          <w:sz w:val="22"/>
        </w:rPr>
        <w:t xml:space="preserve">en vornehmen. Ihm helfe diese Datenbasis </w:t>
      </w:r>
      <w:r w:rsidR="00F864C8" w:rsidRPr="00AB686F">
        <w:rPr>
          <w:rFonts w:ascii="Arial" w:hAnsi="Arial" w:cs="Arial"/>
          <w:sz w:val="22"/>
        </w:rPr>
        <w:t>sehr</w:t>
      </w:r>
      <w:r w:rsidR="00AB686F">
        <w:rPr>
          <w:rFonts w:ascii="Arial" w:hAnsi="Arial" w:cs="Arial"/>
          <w:sz w:val="22"/>
        </w:rPr>
        <w:t xml:space="preserve">, </w:t>
      </w:r>
      <w:r w:rsidR="00CE6ED1" w:rsidRPr="001E015D">
        <w:rPr>
          <w:rFonts w:ascii="Arial" w:hAnsi="Arial" w:cs="Arial"/>
          <w:sz w:val="22"/>
        </w:rPr>
        <w:t xml:space="preserve">gibt </w:t>
      </w:r>
      <w:r w:rsidR="00F864C8" w:rsidRPr="001E015D">
        <w:rPr>
          <w:rFonts w:ascii="Arial" w:hAnsi="Arial" w:cs="Arial"/>
          <w:sz w:val="22"/>
        </w:rPr>
        <w:t>Stange</w:t>
      </w:r>
      <w:r w:rsidR="00CE6ED1" w:rsidRPr="001E015D">
        <w:rPr>
          <w:rFonts w:ascii="Arial" w:hAnsi="Arial" w:cs="Arial"/>
          <w:sz w:val="22"/>
        </w:rPr>
        <w:t xml:space="preserve"> zu</w:t>
      </w:r>
      <w:r w:rsidR="00F864C8" w:rsidRPr="001E015D">
        <w:rPr>
          <w:rFonts w:ascii="Arial" w:hAnsi="Arial" w:cs="Arial"/>
          <w:sz w:val="22"/>
        </w:rPr>
        <w:t>.</w:t>
      </w:r>
    </w:p>
    <w:p w:rsidR="00F864C8" w:rsidRPr="001E015D" w:rsidRDefault="00F864C8" w:rsidP="001E015D">
      <w:pPr>
        <w:jc w:val="both"/>
        <w:rPr>
          <w:rFonts w:ascii="Arial" w:hAnsi="Arial" w:cs="Arial"/>
          <w:sz w:val="22"/>
        </w:rPr>
      </w:pPr>
    </w:p>
    <w:p w:rsidR="00574039" w:rsidRPr="001E015D" w:rsidRDefault="00E9678F" w:rsidP="001E015D">
      <w:pPr>
        <w:jc w:val="both"/>
        <w:rPr>
          <w:rFonts w:ascii="Arial" w:hAnsi="Arial" w:cs="Arial"/>
          <w:sz w:val="22"/>
        </w:rPr>
      </w:pPr>
      <w:r w:rsidRPr="001E015D">
        <w:rPr>
          <w:rFonts w:ascii="Arial" w:hAnsi="Arial" w:cs="Arial"/>
          <w:sz w:val="22"/>
        </w:rPr>
        <w:t>Organisiert wurde die Schulung von der Koordinierungsstelle des Bündnisses Schule&gt;Beruf Landkreis Harz, au</w:t>
      </w:r>
      <w:r w:rsidR="001E015D" w:rsidRPr="001E015D">
        <w:rPr>
          <w:rFonts w:ascii="Arial" w:hAnsi="Arial" w:cs="Arial"/>
          <w:sz w:val="22"/>
        </w:rPr>
        <w:t>ch bekannt als Team RÜMSA.</w:t>
      </w:r>
      <w:r w:rsidRPr="001E015D">
        <w:rPr>
          <w:rFonts w:ascii="Arial" w:hAnsi="Arial" w:cs="Arial"/>
          <w:sz w:val="22"/>
        </w:rPr>
        <w:t xml:space="preserve"> In dem Zusammenhang wurde Vivien Pförtner</w:t>
      </w:r>
      <w:r w:rsidR="001E015D" w:rsidRPr="001E015D">
        <w:rPr>
          <w:rFonts w:ascii="Arial" w:hAnsi="Arial" w:cs="Arial"/>
          <w:sz w:val="22"/>
        </w:rPr>
        <w:t xml:space="preserve"> als neue Mitarbeiterin der Koordinierungsstelle mit den Schwerpunkten Finanzen und Schnittstelle Schule-Wirtschaft vorgestellt. Die nächsten Schulungen zu </w:t>
      </w:r>
      <w:r w:rsidR="00DF6567">
        <w:rPr>
          <w:rFonts w:ascii="Arial" w:hAnsi="Arial" w:cs="Arial"/>
          <w:sz w:val="22"/>
        </w:rPr>
        <w:t xml:space="preserve">den Themen </w:t>
      </w:r>
      <w:r w:rsidR="001E015D" w:rsidRPr="001E015D">
        <w:rPr>
          <w:rFonts w:ascii="Arial" w:hAnsi="Arial" w:cs="Arial"/>
          <w:sz w:val="22"/>
        </w:rPr>
        <w:t xml:space="preserve">Amtsvormundschaft, Drogenmissbrauch und </w:t>
      </w:r>
      <w:r w:rsidR="00DF6567">
        <w:rPr>
          <w:rFonts w:ascii="Arial" w:hAnsi="Arial" w:cs="Arial"/>
          <w:sz w:val="22"/>
        </w:rPr>
        <w:t xml:space="preserve">Optimierung/Mehrwert </w:t>
      </w:r>
      <w:r w:rsidR="001E015D" w:rsidRPr="001E015D">
        <w:rPr>
          <w:rFonts w:ascii="Arial" w:hAnsi="Arial" w:cs="Arial"/>
          <w:sz w:val="22"/>
        </w:rPr>
        <w:t xml:space="preserve">der Datenbasis befinden sich in Planung. </w:t>
      </w:r>
      <w:r w:rsidR="00DF6567">
        <w:rPr>
          <w:rFonts w:ascii="Arial" w:hAnsi="Arial" w:cs="Arial"/>
          <w:sz w:val="22"/>
        </w:rPr>
        <w:t>Zu weiteren Schulungsbedarfen/-themen können sich die Mitarbeitenden des Bündnisses an ihre Vorgesetzten oder direkt an die Koordinierungsstelle wenden. Weitere nützliche Informationen für die gemeinsame Fallarbeit sind im internen Bereich der Bündnishomepage #janalos.de zu finden.</w:t>
      </w:r>
    </w:p>
    <w:p w:rsidR="001E015D" w:rsidRDefault="001E015D" w:rsidP="001E015D">
      <w:pPr>
        <w:jc w:val="both"/>
        <w:rPr>
          <w:rFonts w:ascii="Arial" w:hAnsi="Arial" w:cs="Arial"/>
          <w:sz w:val="22"/>
        </w:rPr>
      </w:pPr>
    </w:p>
    <w:p w:rsidR="001E015D" w:rsidRPr="00837E74" w:rsidRDefault="001E015D" w:rsidP="001E015D">
      <w:pPr>
        <w:jc w:val="both"/>
        <w:rPr>
          <w:rFonts w:ascii="Arial" w:hAnsi="Arial" w:cs="Arial"/>
          <w:b/>
          <w:sz w:val="22"/>
        </w:rPr>
      </w:pPr>
      <w:r w:rsidRPr="00837E74">
        <w:rPr>
          <w:rFonts w:ascii="Arial" w:hAnsi="Arial" w:cs="Arial"/>
          <w:b/>
          <w:sz w:val="22"/>
        </w:rPr>
        <w:t>Kontakt:</w:t>
      </w:r>
    </w:p>
    <w:p w:rsidR="001E015D" w:rsidRDefault="00837E74" w:rsidP="001E015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Landkreis Harz, Dezernat III</w:t>
      </w:r>
    </w:p>
    <w:p w:rsidR="001E015D" w:rsidRDefault="001E015D" w:rsidP="001E015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Friedrich-Ebert-Str. 42</w:t>
      </w:r>
    </w:p>
    <w:p w:rsidR="001E015D" w:rsidRDefault="001E015D" w:rsidP="001E015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38820 Halberstadt</w:t>
      </w:r>
    </w:p>
    <w:p w:rsidR="00837E74" w:rsidRDefault="00837E74" w:rsidP="001E015D">
      <w:pPr>
        <w:jc w:val="both"/>
        <w:rPr>
          <w:rFonts w:ascii="Arial" w:hAnsi="Arial" w:cs="Arial"/>
          <w:sz w:val="22"/>
        </w:rPr>
      </w:pPr>
    </w:p>
    <w:p w:rsidR="00837E74" w:rsidRPr="00837E74" w:rsidRDefault="00837E74" w:rsidP="001E015D">
      <w:pPr>
        <w:jc w:val="both"/>
        <w:rPr>
          <w:rFonts w:ascii="Arial" w:hAnsi="Arial" w:cs="Arial"/>
          <w:b/>
          <w:sz w:val="22"/>
        </w:rPr>
      </w:pPr>
      <w:r w:rsidRPr="00837E74">
        <w:rPr>
          <w:rFonts w:ascii="Arial" w:hAnsi="Arial" w:cs="Arial"/>
          <w:b/>
          <w:sz w:val="22"/>
        </w:rPr>
        <w:t>Koordinierungsstelle Bündnis Schule&gt;Beruf Landkreis Harz</w:t>
      </w:r>
    </w:p>
    <w:p w:rsidR="00837E74" w:rsidRDefault="00DF6567" w:rsidP="001E015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Stefanie Oelmann</w:t>
      </w:r>
    </w:p>
    <w:p w:rsidR="00837E74" w:rsidRPr="001E015D" w:rsidRDefault="00837E74" w:rsidP="001E015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Telefon: 03941 5970-421</w:t>
      </w:r>
      <w:r w:rsidR="00DF6567">
        <w:rPr>
          <w:rFonts w:ascii="Arial" w:hAnsi="Arial" w:cs="Arial"/>
          <w:sz w:val="22"/>
        </w:rPr>
        <w:t xml:space="preserve">6, E-Mail: </w:t>
      </w:r>
      <w:hyperlink r:id="rId9" w:history="1">
        <w:r w:rsidR="00DF6567" w:rsidRPr="006C15FF">
          <w:rPr>
            <w:rStyle w:val="Hyperlink"/>
            <w:rFonts w:ascii="Arial" w:hAnsi="Arial" w:cs="Arial"/>
            <w:sz w:val="22"/>
          </w:rPr>
          <w:t>ruemsa@kreis-hz.de</w:t>
        </w:r>
      </w:hyperlink>
      <w:r w:rsidR="00DF6567">
        <w:rPr>
          <w:rFonts w:ascii="Arial" w:hAnsi="Arial" w:cs="Arial"/>
          <w:sz w:val="22"/>
        </w:rPr>
        <w:t xml:space="preserve">, Web: </w:t>
      </w:r>
      <w:hyperlink r:id="rId10" w:history="1">
        <w:r w:rsidR="00DF6567" w:rsidRPr="006C15FF">
          <w:rPr>
            <w:rStyle w:val="Hyperlink"/>
            <w:rFonts w:ascii="Arial" w:hAnsi="Arial" w:cs="Arial"/>
            <w:sz w:val="22"/>
          </w:rPr>
          <w:t>www.janalos.de</w:t>
        </w:r>
      </w:hyperlink>
      <w:r w:rsidR="00DF6567">
        <w:rPr>
          <w:rFonts w:ascii="Arial" w:hAnsi="Arial" w:cs="Arial"/>
          <w:sz w:val="22"/>
        </w:rPr>
        <w:t xml:space="preserve"> </w:t>
      </w:r>
    </w:p>
    <w:sectPr w:rsidR="00837E74" w:rsidRPr="001E015D">
      <w:headerReference w:type="default" r:id="rId11"/>
      <w:headerReference w:type="first" r:id="rId12"/>
      <w:footerReference w:type="first" r:id="rId13"/>
      <w:type w:val="continuous"/>
      <w:pgSz w:w="11906" w:h="16838"/>
      <w:pgMar w:top="720" w:right="828" w:bottom="1560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3EE" w:rsidRDefault="00CE73EE">
      <w:r>
        <w:separator/>
      </w:r>
    </w:p>
  </w:endnote>
  <w:endnote w:type="continuationSeparator" w:id="0">
    <w:p w:rsidR="00CE73EE" w:rsidRDefault="00CE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15D" w:rsidRPr="00B3197A" w:rsidRDefault="001E015D" w:rsidP="00B3197A">
    <w:pPr>
      <w:tabs>
        <w:tab w:val="left" w:pos="600"/>
        <w:tab w:val="left" w:pos="2760"/>
        <w:tab w:val="left" w:pos="3480"/>
        <w:tab w:val="left" w:pos="6120"/>
        <w:tab w:val="left" w:pos="6720"/>
        <w:tab w:val="left" w:pos="8040"/>
        <w:tab w:val="left" w:pos="8640"/>
      </w:tabs>
      <w:rPr>
        <w:rFonts w:ascii="Arial" w:hAnsi="Arial" w:cs="Arial"/>
        <w:sz w:val="12"/>
        <w:u w:val="single"/>
      </w:rPr>
    </w:pPr>
    <w:r>
      <w:rPr>
        <w:noProof/>
        <w:sz w:val="12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-589280</wp:posOffset>
              </wp:positionV>
              <wp:extent cx="6123940" cy="510540"/>
              <wp:effectExtent l="7620" t="10795" r="12065" b="2540"/>
              <wp:wrapNone/>
              <wp:docPr id="1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3940" cy="510540"/>
                        <a:chOff x="1415" y="15496"/>
                        <a:chExt cx="9644" cy="804"/>
                      </a:xfrm>
                    </wpg:grpSpPr>
                    <wps:wsp>
                      <wps:cNvPr id="2" name="Line 70"/>
                      <wps:cNvCnPr/>
                      <wps:spPr bwMode="auto">
                        <a:xfrm>
                          <a:off x="1415" y="15496"/>
                          <a:ext cx="9644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Picture 81" descr="ESF_rgb_pri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2" y="15599"/>
                          <a:ext cx="4167" cy="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0" o:spid="_x0000_s1026" style="position:absolute;margin-left:-.15pt;margin-top:-46.4pt;width:482.2pt;height:40.2pt;z-index:251658752" coordorigin="1415,15496" coordsize="9644,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CASwAAAABAAI4QklNBCYAAAAAAA4AAAAAAAAAAAAAP4AAADhCSU0EDQAA&#10;AAAABAAAAHg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8gAAAABSZ2h0bG9uZwAABZw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AmqAAAAAQAAAKAAAAAbAAAB&#10;4AAAMqAAAAmOABgAAf/Y/+0ADEFkb2JlX0NNAAH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AkBJQ0NfUFJPRklMRQABAQAAAjBBREJF&#10;AhAAAG1udHJSR0IgWFlaIAfPAAYAAwAAAAAAAGFjc3BBUFBMAAAAAG5vbmUAAAAAAAAAAAAAAAAA&#10;AAAB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">
              <v:line id="Line 70" o:spid="_x0000_s1027" style="position:absolute;visibility:visible;mso-wrap-style:square" from="1415,15496" to="11059,15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aEMMAAADaAAAADwAAAGRycy9kb3ducmV2LnhtbESPQWsCMRSE7wX/Q3gFbzWrB2m3Zhep&#10;LSg9lKo/4Ll53axuXpYk6uqvbwTB4zAz3zCzsretOJEPjWMF41EGgrhyuuFawXbz9fIKIkRkja1j&#10;UnChAGUxeJphrt2Zf+m0jrVIEA45KjAxdrmUoTJkMYxcR5y8P+ctxiR9LbXHc4LbVk6ybCotNpwW&#10;DHb0Yag6rI9Wwcrvvg/ja23kjlf+s/1ZvAW7V2r43M/fQUTq4yN8by+1ggncrqQbI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mmhDDAAAA2gAAAA8AAAAAAAAAAAAA&#10;AAAAoQIAAGRycy9kb3ducmV2LnhtbFBLBQYAAAAABAAEAPkAAACRAwAAAAA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" o:spid="_x0000_s1028" type="#_x0000_t75" alt="ESF_rgb_print" style="position:absolute;left:1422;top:15599;width:4167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gSiLDAAAA2gAAAA8AAABkcnMvZG93bnJldi54bWxEj11rwjAUhu8H+w/hDLzTdApuVKNMwQ9Q&#10;B1YRLw/NWVPWnJQmav33ZiDs8uX9eHjH09ZW4kqNLx0reO8lIIhzp0suFBwPi+4nCB+QNVaOScGd&#10;PEwnry9jTLW78Z6uWShEHGGfogITQp1K6XNDFn3P1cTR+3GNxRBlU0jd4C2O20r2k2QoLZYcCQZr&#10;mhvKf7OLjdzzx3J5Oa6+F6d8k21POzOTplWq89Z+jUAEasN/+NleawUD+LsSb4C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BKIsMAAADaAAAADwAAAAAAAAAAAAAAAACf&#10;AgAAZHJzL2Rvd25yZXYueG1sUEsFBgAAAAAEAAQA9wAAAI8DAAAAAA==&#10;">
                <v:imagedata r:id="rId2" o:title="ESF_rgb_print"/>
              </v:shape>
            </v:group>
          </w:pict>
        </mc:Fallback>
      </mc:AlternateContent>
    </w:r>
  </w:p>
  <w:p w:rsidR="001E015D" w:rsidRDefault="001E015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3EE" w:rsidRDefault="00CE73EE">
      <w:r>
        <w:separator/>
      </w:r>
    </w:p>
  </w:footnote>
  <w:footnote w:type="continuationSeparator" w:id="0">
    <w:p w:rsidR="00CE73EE" w:rsidRDefault="00CE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15D" w:rsidRPr="0049775D" w:rsidRDefault="001E015D" w:rsidP="0049775D">
    <w:pPr>
      <w:pStyle w:val="Kopfzeile"/>
      <w:pBdr>
        <w:bottom w:val="single" w:sz="4" w:space="1" w:color="D9D9D9"/>
      </w:pBdr>
      <w:jc w:val="right"/>
      <w:rPr>
        <w:rFonts w:ascii="Arial" w:hAnsi="Arial" w:cs="Arial"/>
        <w:b/>
        <w:bCs/>
        <w:sz w:val="22"/>
        <w:szCs w:val="22"/>
      </w:rPr>
    </w:pPr>
    <w:r w:rsidRPr="0049775D">
      <w:rPr>
        <w:rFonts w:ascii="Arial" w:hAnsi="Arial" w:cs="Arial"/>
        <w:color w:val="808080"/>
        <w:spacing w:val="60"/>
        <w:sz w:val="22"/>
        <w:szCs w:val="22"/>
      </w:rPr>
      <w:t>Seite</w:t>
    </w:r>
    <w:r w:rsidRPr="0049775D">
      <w:rPr>
        <w:rFonts w:ascii="Arial" w:hAnsi="Arial" w:cs="Arial"/>
        <w:sz w:val="22"/>
        <w:szCs w:val="22"/>
      </w:rPr>
      <w:t xml:space="preserve"> | </w:t>
    </w:r>
    <w:r w:rsidRPr="0049775D">
      <w:rPr>
        <w:rFonts w:ascii="Arial" w:hAnsi="Arial" w:cs="Arial"/>
        <w:sz w:val="22"/>
        <w:szCs w:val="22"/>
      </w:rPr>
      <w:fldChar w:fldCharType="begin"/>
    </w:r>
    <w:r w:rsidRPr="0049775D">
      <w:rPr>
        <w:rFonts w:ascii="Arial" w:hAnsi="Arial" w:cs="Arial"/>
        <w:sz w:val="22"/>
        <w:szCs w:val="22"/>
      </w:rPr>
      <w:instrText>PAGE   \* MERGEFORMAT</w:instrText>
    </w:r>
    <w:r w:rsidRPr="0049775D">
      <w:rPr>
        <w:rFonts w:ascii="Arial" w:hAnsi="Arial" w:cs="Arial"/>
        <w:sz w:val="22"/>
        <w:szCs w:val="22"/>
      </w:rPr>
      <w:fldChar w:fldCharType="separate"/>
    </w:r>
    <w:r w:rsidR="00DF6567" w:rsidRPr="00DF6567">
      <w:rPr>
        <w:rFonts w:ascii="Arial" w:hAnsi="Arial" w:cs="Arial"/>
        <w:b/>
        <w:bCs/>
        <w:noProof/>
        <w:sz w:val="22"/>
        <w:szCs w:val="22"/>
      </w:rPr>
      <w:t>2</w:t>
    </w:r>
    <w:r w:rsidRPr="0049775D">
      <w:rPr>
        <w:rFonts w:ascii="Arial" w:hAnsi="Arial" w:cs="Arial"/>
        <w:b/>
        <w:bCs/>
        <w:sz w:val="22"/>
        <w:szCs w:val="22"/>
      </w:rPr>
      <w:fldChar w:fldCharType="end"/>
    </w:r>
  </w:p>
  <w:p w:rsidR="001E015D" w:rsidRDefault="001E015D">
    <w:pPr>
      <w:pStyle w:val="Kopfzeile"/>
      <w:jc w:val="center"/>
      <w:rPr>
        <w:rFonts w:ascii="Arial" w:hAnsi="Arial" w:cs="Arial"/>
      </w:rPr>
    </w:pPr>
  </w:p>
  <w:p w:rsidR="001E015D" w:rsidRDefault="001E015D"/>
  <w:p w:rsidR="001E015D" w:rsidRDefault="001E015D"/>
  <w:p w:rsidR="001E015D" w:rsidRDefault="001E015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15D" w:rsidRDefault="001E015D">
    <w:pPr>
      <w:pStyle w:val="Kopfzeile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-12065</wp:posOffset>
              </wp:positionV>
              <wp:extent cx="6123940" cy="688975"/>
              <wp:effectExtent l="7620" t="0" r="12065" b="8890"/>
              <wp:wrapNone/>
              <wp:docPr id="7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3940" cy="688975"/>
                        <a:chOff x="1430" y="690"/>
                        <a:chExt cx="9644" cy="1085"/>
                      </a:xfrm>
                    </wpg:grpSpPr>
                    <wps:wsp>
                      <wps:cNvPr id="8" name="Line 69"/>
                      <wps:cNvCnPr/>
                      <wps:spPr bwMode="auto">
                        <a:xfrm>
                          <a:off x="1430" y="1775"/>
                          <a:ext cx="9644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" name="Picture 84" descr="Logo_RÜMSA+Zusatz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5" y="708"/>
                          <a:ext cx="1684" cy="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8" descr="Logo Bündnis Schule Beruf Landkreis Har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99" r="3697"/>
                        <a:stretch>
                          <a:fillRect/>
                        </a:stretch>
                      </pic:blipFill>
                      <pic:spPr bwMode="auto">
                        <a:xfrm>
                          <a:off x="1430" y="690"/>
                          <a:ext cx="2353" cy="1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9" o:spid="_x0000_s1026" style="position:absolute;margin-left:.6pt;margin-top:-.95pt;width:482.2pt;height:54.25pt;z-index:251659776" coordorigin="1430,690" coordsize="9644,1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ZI3zbRUzlyq4D85o&#10;zUbTLEvzMqnrjP8An0P5U6KUSrkeuKmNS7swHUUUVo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gniYS+YvYYxU9FBUZWKwZbo8xkN6kVS1HT3&#10;e2kEieduGFXqD9fY9/X+etRSsV7Q+Qfjj/wR7+EPx4+Jmk+MNS8OrpOtWeoQ396NNjSK31vZI0jJ&#10;dQlTHIJGZi7FQ7cDdj5R9UeGtEXS9FjtY4Y7a3jCrDGg27U2jgjsc54Fa1FdNfF1q0YwqyclHa7v&#10;b0OejRpUXKVGCi5NN2SV2tm7er+8rxo1p8oywqZBgfWnUVzWNpSuFFFFM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">
              <v:line id="Line 69" o:spid="_x0000_s1027" style="position:absolute;visibility:visible;mso-wrap-style:square" from="1430,1775" to="11074,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t+r8AAADaAAAADwAAAGRycy9kb3ducmV2LnhtbERPy4rCMBTdC/5DuII7TXUhYzXKMCoo&#10;sxh8fMC1udN0bG5KErX69ZOF4PJw3vNla2txIx8qxwpGwwwEceF0xaWC03Ez+AARIrLG2jEpeFCA&#10;5aLbmWOu3Z33dDvEUqQQDjkqMDE2uZShMGQxDF1DnLhf5y3GBH0ptcd7Cre1HGfZRFqsODUYbOjL&#10;UHE5XK2CnT9/X0bP0sgz7/y6/llNg/1Tqt9rP2cgIrXxLX65t1pB2pqupBsgF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M6t+r8AAADaAAAADwAAAAAAAAAAAAAAAACh&#10;AgAAZHJzL2Rvd25yZXYueG1sUEsFBgAAAAAEAAQA+QAAAI0DAAAAAA=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" o:spid="_x0000_s1028" type="#_x0000_t75" alt="Logo_RÜMSA+Zusatz2" style="position:absolute;left:9385;top:708;width:1684;height: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yGbAAAAA2gAAAA8AAABkcnMvZG93bnJldi54bWxEj0GLwjAUhO+C/yE8wZtN9SBajSKC4Emx&#10;q+Dx0TzbYvNSmtjW/fUbQdjjMDPfMOttbyrRUuNKywqmUQyCOLO65FzB9ecwWYBwHlljZZkUvMnB&#10;djMcrDHRtuMLtanPRYCwS1BB4X2dSOmyggy6yNbEwXvYxqAPssmlbrALcFPJWRzPpcGSw0KBNe0L&#10;yp7pyyjIT63Vpy6tzssLLq7tr312t7tS41G/W4Hw1Pv/8Ld91AqW8LkSbo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5vIZsAAAADaAAAADwAAAAAAAAAAAAAAAACfAgAA&#10;ZHJzL2Rvd25yZXYueG1sUEsFBgAAAAAEAAQA9wAAAIwDAAAAAA==&#10;">
                <v:imagedata r:id="rId3" o:title="Logo_RÜMSA+Zusatz2"/>
              </v:shape>
              <v:shape id="Picture 88" o:spid="_x0000_s1029" type="#_x0000_t75" alt="Logo Bündnis Schule Beruf Landkreis Harz" style="position:absolute;left:1430;top:690;width:2353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M3ifDAAAA2wAAAA8AAABkcnMvZG93bnJldi54bWxEj0FLA0EMhe9C/8OQgjc7Ww8i206LFGxL&#10;9WKVeg07cXfpTmaZidu1v94cBG8J7+W9L8v1GDozUMptZAfzWQGGuIq+5drBx/vz3SOYLMgeu8jk&#10;4IcyrFeTmyWWPl74jYaj1EZDOJfooBHpS2tz1VDAPIs9sWpfMQUUXVNtfcKLhofO3hfFgw3YsjY0&#10;2NOmoep8/A4OTiltdtfh2n8GYX/eHtJOXl+cu52OTwswQqP8m/+u917xlV5/0QHs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zeJ8MAAADbAAAADwAAAAAAAAAAAAAAAACf&#10;AgAAZHJzL2Rvd25yZXYueG1sUEsFBgAAAAAEAAQA9wAAAI8DAAAAAA==&#10;">
                <v:imagedata r:id="rId4" o:title="Logo Bündnis Schule Beruf Landkreis Harz" cropleft="2883f" cropright="2423f"/>
              </v:shape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-812165</wp:posOffset>
              </wp:positionH>
              <wp:positionV relativeFrom="paragraph">
                <wp:posOffset>7112635</wp:posOffset>
              </wp:positionV>
              <wp:extent cx="325755" cy="0"/>
              <wp:effectExtent l="6985" t="6985" r="10160" b="12065"/>
              <wp:wrapNone/>
              <wp:docPr id="6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7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.95pt,560.05pt" to="-38.3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4wEwIAACg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-812165</wp:posOffset>
              </wp:positionH>
              <wp:positionV relativeFrom="paragraph">
                <wp:posOffset>4869815</wp:posOffset>
              </wp:positionV>
              <wp:extent cx="325755" cy="0"/>
              <wp:effectExtent l="6985" t="12065" r="10160" b="6985"/>
              <wp:wrapNone/>
              <wp:docPr id="5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7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.95pt,383.45pt" to="-38.3pt,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XnEwIAACg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-812165</wp:posOffset>
              </wp:positionH>
              <wp:positionV relativeFrom="paragraph">
                <wp:posOffset>3277235</wp:posOffset>
              </wp:positionV>
              <wp:extent cx="325755" cy="0"/>
              <wp:effectExtent l="6985" t="10160" r="10160" b="8890"/>
              <wp:wrapNone/>
              <wp:docPr id="4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7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.95pt,258.05pt" to="-38.3pt,2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6BB"/>
    <w:multiLevelType w:val="hybridMultilevel"/>
    <w:tmpl w:val="6764E3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645A1"/>
    <w:multiLevelType w:val="hybridMultilevel"/>
    <w:tmpl w:val="AEA202E2"/>
    <w:lvl w:ilvl="0" w:tplc="FDEE5080">
      <w:start w:val="4"/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215523"/>
    <w:multiLevelType w:val="hybridMultilevel"/>
    <w:tmpl w:val="78BAEECC"/>
    <w:lvl w:ilvl="0" w:tplc="85DA9446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B3BDB"/>
    <w:multiLevelType w:val="hybridMultilevel"/>
    <w:tmpl w:val="47AAD70C"/>
    <w:lvl w:ilvl="0" w:tplc="73027C58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F61E9"/>
    <w:multiLevelType w:val="hybridMultilevel"/>
    <w:tmpl w:val="F8DA5BE8"/>
    <w:lvl w:ilvl="0" w:tplc="9A7279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E4AD4"/>
    <w:multiLevelType w:val="hybridMultilevel"/>
    <w:tmpl w:val="5184A86E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2D2E19"/>
    <w:multiLevelType w:val="hybridMultilevel"/>
    <w:tmpl w:val="C5609CE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E33B73"/>
    <w:multiLevelType w:val="hybridMultilevel"/>
    <w:tmpl w:val="D14E21D2"/>
    <w:lvl w:ilvl="0" w:tplc="FB4E62B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81A4B"/>
    <w:multiLevelType w:val="hybridMultilevel"/>
    <w:tmpl w:val="C2B29D80"/>
    <w:lvl w:ilvl="0" w:tplc="8752D882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81111"/>
    <w:multiLevelType w:val="hybridMultilevel"/>
    <w:tmpl w:val="86560D74"/>
    <w:lvl w:ilvl="0" w:tplc="B5B8ED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A7E7C"/>
    <w:multiLevelType w:val="hybridMultilevel"/>
    <w:tmpl w:val="B1EAE552"/>
    <w:lvl w:ilvl="0" w:tplc="8B466BD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882971"/>
    <w:multiLevelType w:val="hybridMultilevel"/>
    <w:tmpl w:val="3EF2172C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F222B4"/>
    <w:multiLevelType w:val="hybridMultilevel"/>
    <w:tmpl w:val="29F61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E0E78"/>
    <w:multiLevelType w:val="hybridMultilevel"/>
    <w:tmpl w:val="CBD6759E"/>
    <w:lvl w:ilvl="0" w:tplc="18E0A9D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11855"/>
    <w:multiLevelType w:val="hybridMultilevel"/>
    <w:tmpl w:val="2D14CC3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FB714F"/>
    <w:multiLevelType w:val="hybridMultilevel"/>
    <w:tmpl w:val="20081D50"/>
    <w:lvl w:ilvl="0" w:tplc="28C0AD70">
      <w:start w:val="8"/>
      <w:numFmt w:val="bullet"/>
      <w:lvlText w:val=""/>
      <w:lvlJc w:val="left"/>
      <w:pPr>
        <w:ind w:left="108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E964E7C"/>
    <w:multiLevelType w:val="hybridMultilevel"/>
    <w:tmpl w:val="A6FA3E2E"/>
    <w:lvl w:ilvl="0" w:tplc="FB4E62B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CA6597"/>
    <w:multiLevelType w:val="hybridMultilevel"/>
    <w:tmpl w:val="071611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E31D4"/>
    <w:multiLevelType w:val="hybridMultilevel"/>
    <w:tmpl w:val="A8C40A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9D771E"/>
    <w:multiLevelType w:val="hybridMultilevel"/>
    <w:tmpl w:val="6DEEB5E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C3801"/>
    <w:multiLevelType w:val="hybridMultilevel"/>
    <w:tmpl w:val="8DEAB00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32C21D2"/>
    <w:multiLevelType w:val="hybridMultilevel"/>
    <w:tmpl w:val="A7C26B0A"/>
    <w:lvl w:ilvl="0" w:tplc="FBAE06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151FD9"/>
    <w:multiLevelType w:val="hybridMultilevel"/>
    <w:tmpl w:val="D2D83E3E"/>
    <w:lvl w:ilvl="0" w:tplc="C666ECE6">
      <w:start w:val="1"/>
      <w:numFmt w:val="bullet"/>
      <w:lvlText w:val=""/>
      <w:lvlJc w:val="left"/>
      <w:pPr>
        <w:ind w:left="108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94229D9"/>
    <w:multiLevelType w:val="hybridMultilevel"/>
    <w:tmpl w:val="35B6F00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853E73"/>
    <w:multiLevelType w:val="hybridMultilevel"/>
    <w:tmpl w:val="F8D0E898"/>
    <w:lvl w:ilvl="0" w:tplc="FB4E62B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5A3863"/>
    <w:multiLevelType w:val="hybridMultilevel"/>
    <w:tmpl w:val="C24EC970"/>
    <w:lvl w:ilvl="0" w:tplc="18E0A9D4">
      <w:numFmt w:val="bullet"/>
      <w:lvlText w:val=""/>
      <w:lvlJc w:val="left"/>
      <w:pPr>
        <w:ind w:left="105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6">
    <w:nsid w:val="52554E7A"/>
    <w:multiLevelType w:val="hybridMultilevel"/>
    <w:tmpl w:val="650279B6"/>
    <w:lvl w:ilvl="0" w:tplc="18E0A9D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F0789C"/>
    <w:multiLevelType w:val="hybridMultilevel"/>
    <w:tmpl w:val="A7BC8C5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FAE6AAD"/>
    <w:multiLevelType w:val="hybridMultilevel"/>
    <w:tmpl w:val="62E6A03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C84FB1"/>
    <w:multiLevelType w:val="hybridMultilevel"/>
    <w:tmpl w:val="58E6FDC8"/>
    <w:lvl w:ilvl="0" w:tplc="43B01A0A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61172C"/>
    <w:multiLevelType w:val="hybridMultilevel"/>
    <w:tmpl w:val="C0A05390"/>
    <w:lvl w:ilvl="0" w:tplc="0407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61E013F9"/>
    <w:multiLevelType w:val="hybridMultilevel"/>
    <w:tmpl w:val="45A2CF6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52C0AA3"/>
    <w:multiLevelType w:val="hybridMultilevel"/>
    <w:tmpl w:val="6D62D66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587C06"/>
    <w:multiLevelType w:val="hybridMultilevel"/>
    <w:tmpl w:val="0B02B85A"/>
    <w:lvl w:ilvl="0" w:tplc="18E0A9D4">
      <w:numFmt w:val="bullet"/>
      <w:lvlText w:val=""/>
      <w:lvlJc w:val="left"/>
      <w:pPr>
        <w:ind w:left="83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4">
    <w:nsid w:val="742F7A52"/>
    <w:multiLevelType w:val="hybridMultilevel"/>
    <w:tmpl w:val="7B782D24"/>
    <w:lvl w:ilvl="0" w:tplc="9D5AF91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407D65"/>
    <w:multiLevelType w:val="hybridMultilevel"/>
    <w:tmpl w:val="0AD4BD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F4105E"/>
    <w:multiLevelType w:val="hybridMultilevel"/>
    <w:tmpl w:val="757237B2"/>
    <w:lvl w:ilvl="0" w:tplc="1CFC369C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EC2792"/>
    <w:multiLevelType w:val="hybridMultilevel"/>
    <w:tmpl w:val="9DB0DC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F34315"/>
    <w:multiLevelType w:val="hybridMultilevel"/>
    <w:tmpl w:val="5C24655E"/>
    <w:lvl w:ilvl="0" w:tplc="78C0CB6A">
      <w:start w:val="1"/>
      <w:numFmt w:val="bullet"/>
      <w:lvlText w:val=""/>
      <w:lvlJc w:val="left"/>
      <w:pPr>
        <w:ind w:left="108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6"/>
  </w:num>
  <w:num w:numId="3">
    <w:abstractNumId w:val="15"/>
  </w:num>
  <w:num w:numId="4">
    <w:abstractNumId w:val="24"/>
  </w:num>
  <w:num w:numId="5">
    <w:abstractNumId w:val="1"/>
  </w:num>
  <w:num w:numId="6">
    <w:abstractNumId w:val="29"/>
  </w:num>
  <w:num w:numId="7">
    <w:abstractNumId w:val="35"/>
  </w:num>
  <w:num w:numId="8">
    <w:abstractNumId w:val="3"/>
  </w:num>
  <w:num w:numId="9">
    <w:abstractNumId w:val="30"/>
  </w:num>
  <w:num w:numId="10">
    <w:abstractNumId w:val="16"/>
  </w:num>
  <w:num w:numId="11">
    <w:abstractNumId w:val="7"/>
  </w:num>
  <w:num w:numId="12">
    <w:abstractNumId w:val="14"/>
  </w:num>
  <w:num w:numId="13">
    <w:abstractNumId w:val="6"/>
  </w:num>
  <w:num w:numId="14">
    <w:abstractNumId w:val="5"/>
  </w:num>
  <w:num w:numId="15">
    <w:abstractNumId w:val="11"/>
  </w:num>
  <w:num w:numId="16">
    <w:abstractNumId w:val="31"/>
  </w:num>
  <w:num w:numId="17">
    <w:abstractNumId w:val="20"/>
  </w:num>
  <w:num w:numId="18">
    <w:abstractNumId w:val="21"/>
  </w:num>
  <w:num w:numId="19">
    <w:abstractNumId w:val="4"/>
  </w:num>
  <w:num w:numId="20">
    <w:abstractNumId w:val="0"/>
  </w:num>
  <w:num w:numId="21">
    <w:abstractNumId w:val="28"/>
  </w:num>
  <w:num w:numId="22">
    <w:abstractNumId w:val="10"/>
  </w:num>
  <w:num w:numId="23">
    <w:abstractNumId w:val="22"/>
  </w:num>
  <w:num w:numId="24">
    <w:abstractNumId w:val="38"/>
  </w:num>
  <w:num w:numId="25">
    <w:abstractNumId w:val="19"/>
  </w:num>
  <w:num w:numId="26">
    <w:abstractNumId w:val="34"/>
  </w:num>
  <w:num w:numId="27">
    <w:abstractNumId w:val="13"/>
  </w:num>
  <w:num w:numId="28">
    <w:abstractNumId w:val="9"/>
  </w:num>
  <w:num w:numId="29">
    <w:abstractNumId w:val="32"/>
  </w:num>
  <w:num w:numId="30">
    <w:abstractNumId w:val="33"/>
  </w:num>
  <w:num w:numId="31">
    <w:abstractNumId w:val="26"/>
  </w:num>
  <w:num w:numId="32">
    <w:abstractNumId w:val="25"/>
  </w:num>
  <w:num w:numId="33">
    <w:abstractNumId w:val="8"/>
  </w:num>
  <w:num w:numId="34">
    <w:abstractNumId w:val="2"/>
  </w:num>
  <w:num w:numId="35">
    <w:abstractNumId w:val="37"/>
  </w:num>
  <w:num w:numId="36">
    <w:abstractNumId w:val="12"/>
  </w:num>
  <w:num w:numId="37">
    <w:abstractNumId w:val="18"/>
  </w:num>
  <w:num w:numId="38">
    <w:abstractNumId w:val="27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D43"/>
    <w:rsid w:val="00055C77"/>
    <w:rsid w:val="0006155F"/>
    <w:rsid w:val="000C6E59"/>
    <w:rsid w:val="000C746E"/>
    <w:rsid w:val="000E0F6B"/>
    <w:rsid w:val="0010312E"/>
    <w:rsid w:val="00110065"/>
    <w:rsid w:val="00112977"/>
    <w:rsid w:val="00122959"/>
    <w:rsid w:val="001250E0"/>
    <w:rsid w:val="00157EED"/>
    <w:rsid w:val="0016641E"/>
    <w:rsid w:val="00177D28"/>
    <w:rsid w:val="001A4F91"/>
    <w:rsid w:val="001C4578"/>
    <w:rsid w:val="001D591A"/>
    <w:rsid w:val="001E015D"/>
    <w:rsid w:val="0023176B"/>
    <w:rsid w:val="0023712F"/>
    <w:rsid w:val="002418E5"/>
    <w:rsid w:val="00241B5F"/>
    <w:rsid w:val="00262C4F"/>
    <w:rsid w:val="002732DD"/>
    <w:rsid w:val="00284119"/>
    <w:rsid w:val="002D2A4F"/>
    <w:rsid w:val="002F514E"/>
    <w:rsid w:val="002F62DC"/>
    <w:rsid w:val="00300B6B"/>
    <w:rsid w:val="00335AD4"/>
    <w:rsid w:val="003641DD"/>
    <w:rsid w:val="00394989"/>
    <w:rsid w:val="003B6EDC"/>
    <w:rsid w:val="00407106"/>
    <w:rsid w:val="00425A0D"/>
    <w:rsid w:val="0043517E"/>
    <w:rsid w:val="004559D4"/>
    <w:rsid w:val="004708B9"/>
    <w:rsid w:val="00476984"/>
    <w:rsid w:val="004911B4"/>
    <w:rsid w:val="0049775D"/>
    <w:rsid w:val="004D1D23"/>
    <w:rsid w:val="004D6679"/>
    <w:rsid w:val="005014EB"/>
    <w:rsid w:val="00512ADD"/>
    <w:rsid w:val="005224D8"/>
    <w:rsid w:val="00534C16"/>
    <w:rsid w:val="00570BD4"/>
    <w:rsid w:val="00574039"/>
    <w:rsid w:val="005801EB"/>
    <w:rsid w:val="00591E74"/>
    <w:rsid w:val="005A1E43"/>
    <w:rsid w:val="005A4B88"/>
    <w:rsid w:val="006035AC"/>
    <w:rsid w:val="0061338E"/>
    <w:rsid w:val="00656D46"/>
    <w:rsid w:val="00667B0A"/>
    <w:rsid w:val="00673B21"/>
    <w:rsid w:val="00693C8E"/>
    <w:rsid w:val="006A2A71"/>
    <w:rsid w:val="006B5D90"/>
    <w:rsid w:val="006F4063"/>
    <w:rsid w:val="006F65A6"/>
    <w:rsid w:val="007324F6"/>
    <w:rsid w:val="007819AD"/>
    <w:rsid w:val="007A13AA"/>
    <w:rsid w:val="007D2D04"/>
    <w:rsid w:val="007E01BD"/>
    <w:rsid w:val="007F1E70"/>
    <w:rsid w:val="007F71F2"/>
    <w:rsid w:val="00827C06"/>
    <w:rsid w:val="00837E74"/>
    <w:rsid w:val="008430F6"/>
    <w:rsid w:val="00844938"/>
    <w:rsid w:val="00856F7A"/>
    <w:rsid w:val="008619BC"/>
    <w:rsid w:val="00862524"/>
    <w:rsid w:val="00873D83"/>
    <w:rsid w:val="00884E0A"/>
    <w:rsid w:val="00887BB4"/>
    <w:rsid w:val="008C4EC2"/>
    <w:rsid w:val="009138EE"/>
    <w:rsid w:val="00916FCF"/>
    <w:rsid w:val="0095088C"/>
    <w:rsid w:val="00953F2C"/>
    <w:rsid w:val="00960B13"/>
    <w:rsid w:val="00982A2A"/>
    <w:rsid w:val="009865BD"/>
    <w:rsid w:val="009A0067"/>
    <w:rsid w:val="009B08D9"/>
    <w:rsid w:val="00A07F9A"/>
    <w:rsid w:val="00AA4582"/>
    <w:rsid w:val="00AB3AE0"/>
    <w:rsid w:val="00AB686F"/>
    <w:rsid w:val="00AF2309"/>
    <w:rsid w:val="00AF2DFF"/>
    <w:rsid w:val="00AF7885"/>
    <w:rsid w:val="00B01AA1"/>
    <w:rsid w:val="00B11909"/>
    <w:rsid w:val="00B143B9"/>
    <w:rsid w:val="00B20355"/>
    <w:rsid w:val="00B21114"/>
    <w:rsid w:val="00B3197A"/>
    <w:rsid w:val="00B86324"/>
    <w:rsid w:val="00BB6E66"/>
    <w:rsid w:val="00BD74D5"/>
    <w:rsid w:val="00BF6840"/>
    <w:rsid w:val="00C06184"/>
    <w:rsid w:val="00C21DED"/>
    <w:rsid w:val="00C517A4"/>
    <w:rsid w:val="00C8780C"/>
    <w:rsid w:val="00CC2D09"/>
    <w:rsid w:val="00CC7A05"/>
    <w:rsid w:val="00CE57B2"/>
    <w:rsid w:val="00CE6ED1"/>
    <w:rsid w:val="00CE73EE"/>
    <w:rsid w:val="00D26989"/>
    <w:rsid w:val="00D30675"/>
    <w:rsid w:val="00D343C0"/>
    <w:rsid w:val="00D52F6E"/>
    <w:rsid w:val="00D64751"/>
    <w:rsid w:val="00D818D1"/>
    <w:rsid w:val="00D95303"/>
    <w:rsid w:val="00D978A0"/>
    <w:rsid w:val="00DC2313"/>
    <w:rsid w:val="00DD38A8"/>
    <w:rsid w:val="00DF6567"/>
    <w:rsid w:val="00E037B4"/>
    <w:rsid w:val="00E055EB"/>
    <w:rsid w:val="00E1513A"/>
    <w:rsid w:val="00E20D43"/>
    <w:rsid w:val="00E21469"/>
    <w:rsid w:val="00E233D0"/>
    <w:rsid w:val="00E24E75"/>
    <w:rsid w:val="00E719B1"/>
    <w:rsid w:val="00E9678F"/>
    <w:rsid w:val="00ED268C"/>
    <w:rsid w:val="00ED2EC8"/>
    <w:rsid w:val="00EE456B"/>
    <w:rsid w:val="00EF014C"/>
    <w:rsid w:val="00EF71B0"/>
    <w:rsid w:val="00F32443"/>
    <w:rsid w:val="00F45EB9"/>
    <w:rsid w:val="00F864C8"/>
    <w:rsid w:val="00FA2B30"/>
    <w:rsid w:val="00FD58D4"/>
    <w:rsid w:val="00FE1CBE"/>
    <w:rsid w:val="00FE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1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 Black" w:hAnsi="Arial Black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 Rounded MT Bold" w:hAnsi="Arial Rounded MT Bold"/>
      <w:sz w:val="4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  <w:sz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tabs>
        <w:tab w:val="left" w:pos="852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KopfzeileZchn">
    <w:name w:val="Kopfzeile Zchn"/>
    <w:link w:val="Kopfzeile"/>
    <w:uiPriority w:val="99"/>
    <w:rsid w:val="0049775D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ED268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D268C"/>
    <w:rPr>
      <w:rFonts w:ascii="Tahoma" w:hAnsi="Tahoma" w:cs="Tahoma"/>
      <w:sz w:val="16"/>
      <w:szCs w:val="1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4039"/>
    <w:pPr>
      <w:keepLines/>
      <w:spacing w:before="480" w:line="276" w:lineRule="auto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rsid w:val="00574039"/>
  </w:style>
  <w:style w:type="paragraph" w:styleId="Verzeichnis2">
    <w:name w:val="toc 2"/>
    <w:basedOn w:val="Standard"/>
    <w:next w:val="Standard"/>
    <w:autoRedefine/>
    <w:uiPriority w:val="39"/>
    <w:rsid w:val="00574039"/>
    <w:pPr>
      <w:tabs>
        <w:tab w:val="left" w:pos="880"/>
        <w:tab w:val="right" w:leader="dot" w:pos="9344"/>
      </w:tabs>
      <w:spacing w:line="360" w:lineRule="auto"/>
      <w:ind w:left="-567" w:right="-144"/>
    </w:pPr>
  </w:style>
  <w:style w:type="paragraph" w:styleId="Funotentext">
    <w:name w:val="footnote text"/>
    <w:basedOn w:val="Standard"/>
    <w:link w:val="FunotentextZchn"/>
    <w:rsid w:val="0057403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574039"/>
  </w:style>
  <w:style w:type="character" w:styleId="Funotenzeichen">
    <w:name w:val="footnote reference"/>
    <w:rsid w:val="00574039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1006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1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 Black" w:hAnsi="Arial Black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 Rounded MT Bold" w:hAnsi="Arial Rounded MT Bold"/>
      <w:sz w:val="4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  <w:sz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tabs>
        <w:tab w:val="left" w:pos="852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KopfzeileZchn">
    <w:name w:val="Kopfzeile Zchn"/>
    <w:link w:val="Kopfzeile"/>
    <w:uiPriority w:val="99"/>
    <w:rsid w:val="0049775D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ED268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D268C"/>
    <w:rPr>
      <w:rFonts w:ascii="Tahoma" w:hAnsi="Tahoma" w:cs="Tahoma"/>
      <w:sz w:val="16"/>
      <w:szCs w:val="1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4039"/>
    <w:pPr>
      <w:keepLines/>
      <w:spacing w:before="480" w:line="276" w:lineRule="auto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rsid w:val="00574039"/>
  </w:style>
  <w:style w:type="paragraph" w:styleId="Verzeichnis2">
    <w:name w:val="toc 2"/>
    <w:basedOn w:val="Standard"/>
    <w:next w:val="Standard"/>
    <w:autoRedefine/>
    <w:uiPriority w:val="39"/>
    <w:rsid w:val="00574039"/>
    <w:pPr>
      <w:tabs>
        <w:tab w:val="left" w:pos="880"/>
        <w:tab w:val="right" w:leader="dot" w:pos="9344"/>
      </w:tabs>
      <w:spacing w:line="360" w:lineRule="auto"/>
      <w:ind w:left="-567" w:right="-144"/>
    </w:pPr>
  </w:style>
  <w:style w:type="paragraph" w:styleId="Funotentext">
    <w:name w:val="footnote text"/>
    <w:basedOn w:val="Standard"/>
    <w:link w:val="FunotentextZchn"/>
    <w:rsid w:val="0057403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574039"/>
  </w:style>
  <w:style w:type="character" w:styleId="Funotenzeichen">
    <w:name w:val="footnote reference"/>
    <w:rsid w:val="00574039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1006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8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janalos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uemsa@kreis-hz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10903-41D9-474E-9687-20C9555C0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12B1F7D3.dotm</Template>
  <TotalTime>0</TotalTime>
  <Pages>1</Pages>
  <Words>398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edv</Company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Landkreis Harz</dc:creator>
  <cp:lastModifiedBy>Olszewski, Janine</cp:lastModifiedBy>
  <cp:revision>2</cp:revision>
  <cp:lastPrinted>2018-01-11T07:45:00Z</cp:lastPrinted>
  <dcterms:created xsi:type="dcterms:W3CDTF">2020-07-09T08:17:00Z</dcterms:created>
  <dcterms:modified xsi:type="dcterms:W3CDTF">2020-07-09T08:17:00Z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